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rFonts w:hint="cs"/>
          <w:noProof/>
          <w:rtl/>
          <w:lang w:val="en-US"/>
        </w:rPr>
      </w:pPr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  <w:lang w:bidi="fa-IR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62A2CC3F" w:rsidR="009C2365" w:rsidRPr="008A016E" w:rsidRDefault="009C2365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دانشكده </w:t>
      </w:r>
      <w:r w:rsidR="000E21D3">
        <w:rPr>
          <w:rFonts w:cs="B Titr" w:hint="cs"/>
          <w:sz w:val="32"/>
          <w:szCs w:val="32"/>
          <w:rtl/>
        </w:rPr>
        <w:t>حکمرانی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8A016E" w:rsidRDefault="003E181D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 xml:space="preserve">عنوان </w:t>
      </w:r>
      <w:r w:rsidR="001907E3" w:rsidRPr="008A016E">
        <w:rPr>
          <w:rFonts w:cs="B Titr"/>
          <w:sz w:val="36"/>
          <w:szCs w:val="36"/>
          <w:rtl/>
        </w:rPr>
        <w:t>پایان</w:t>
      </w:r>
      <w:r w:rsidR="001907E3" w:rsidRPr="008A016E">
        <w:rPr>
          <w:rFonts w:cs="B Titr"/>
          <w:sz w:val="36"/>
          <w:szCs w:val="36"/>
        </w:rPr>
        <w:t>‌</w:t>
      </w:r>
      <w:r w:rsidR="001907E3" w:rsidRPr="008A016E">
        <w:rPr>
          <w:rFonts w:cs="B Titr"/>
          <w:sz w:val="36"/>
          <w:szCs w:val="36"/>
          <w:rtl/>
        </w:rPr>
        <w:t>نامه</w:t>
      </w:r>
      <w:r w:rsidRPr="008A016E">
        <w:rPr>
          <w:rFonts w:cs="B Titr"/>
          <w:sz w:val="36"/>
          <w:szCs w:val="36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Pr="008A016E" w:rsidRDefault="00AA4965" w:rsidP="00AA4965">
      <w:pPr>
        <w:spacing w:line="240" w:lineRule="auto"/>
        <w:ind w:left="-2" w:firstLine="284"/>
        <w:jc w:val="center"/>
        <w:rPr>
          <w:rFonts w:cs="B Titr"/>
          <w:sz w:val="32"/>
          <w:szCs w:val="32"/>
        </w:rPr>
      </w:pPr>
      <w:r w:rsidRPr="008A016E">
        <w:rPr>
          <w:rFonts w:cs="B Titr" w:hint="cs"/>
          <w:sz w:val="32"/>
          <w:szCs w:val="32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Pr="008A016E" w:rsidRDefault="00F54B7D" w:rsidP="00C87A18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دکتر </w:t>
      </w:r>
      <w:r w:rsidR="003E181D" w:rsidRPr="008A016E">
        <w:rPr>
          <w:rFonts w:cs="B Titr"/>
          <w:sz w:val="32"/>
          <w:szCs w:val="32"/>
          <w:rtl/>
        </w:rPr>
        <w:t>نام</w:t>
      </w:r>
      <w:r w:rsidR="00C87A18" w:rsidRPr="008A016E">
        <w:rPr>
          <w:rFonts w:cs="B Titr" w:hint="cs"/>
          <w:sz w:val="32"/>
          <w:szCs w:val="32"/>
          <w:rtl/>
        </w:rPr>
        <w:t xml:space="preserve"> و </w:t>
      </w:r>
      <w:r w:rsidR="003E181D" w:rsidRPr="008A016E">
        <w:rPr>
          <w:rFonts w:cs="B Titr"/>
          <w:sz w:val="32"/>
          <w:szCs w:val="32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8A016E" w:rsidRDefault="005B14BE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>دکتر نام</w:t>
      </w:r>
      <w:r w:rsidR="00C87A18" w:rsidRPr="008A016E">
        <w:rPr>
          <w:rFonts w:cs="B Titr" w:hint="cs"/>
          <w:sz w:val="32"/>
          <w:szCs w:val="32"/>
          <w:rtl/>
        </w:rPr>
        <w:t xml:space="preserve"> و</w:t>
      </w:r>
      <w:r w:rsidRPr="008A016E">
        <w:rPr>
          <w:rFonts w:cs="B Titr"/>
          <w:sz w:val="32"/>
          <w:szCs w:val="32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Pr="008A016E" w:rsidRDefault="001907E3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>ماه</w:t>
      </w:r>
      <w:r w:rsidR="009C2365" w:rsidRPr="008A016E">
        <w:rPr>
          <w:rFonts w:cs="B Titr"/>
          <w:sz w:val="36"/>
          <w:szCs w:val="36"/>
          <w:rtl/>
        </w:rPr>
        <w:t xml:space="preserve"> </w:t>
      </w:r>
      <w:r w:rsidRPr="008A016E">
        <w:rPr>
          <w:rFonts w:cs="B Titr"/>
          <w:sz w:val="36"/>
          <w:szCs w:val="36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77777777" w:rsidR="00D23D8F" w:rsidRDefault="007C55E5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  <w:lang w:bidi="fa-IR"/>
        </w:rPr>
        <w:lastRenderedPageBreak/>
        <w:drawing>
          <wp:inline distT="0" distB="0" distL="0" distR="0" wp14:anchorId="0DF026C6" wp14:editId="510C3DD1">
            <wp:extent cx="933450" cy="10287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14:paraId="37C827F1" w14:textId="77777777" w:rsidTr="005C388D">
        <w:tc>
          <w:tcPr>
            <w:tcW w:w="2812" w:type="dxa"/>
          </w:tcPr>
          <w:p w14:paraId="1A7BD51F" w14:textId="77777777" w:rsidR="00D23D8F" w:rsidRPr="005C388D" w:rsidRDefault="007C55E5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AC5B22" wp14:editId="383109E2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vAlign w:val="center"/>
          </w:tcPr>
          <w:p w14:paraId="1BABBB17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</w:tcPr>
          <w:p w14:paraId="26351702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5B43A86D" w:rsidR="00D23D8F" w:rsidRDefault="00D23D8F" w:rsidP="00D853D6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="00D853D6">
        <w:rPr>
          <w:rFonts w:hint="cs"/>
          <w:b/>
          <w:bCs/>
          <w:rtl/>
        </w:rPr>
        <w:t>......</w:t>
      </w:r>
      <w:r w:rsidRPr="00D23D8F">
        <w:rPr>
          <w:b/>
          <w:bCs/>
          <w:rtl/>
        </w:rPr>
        <w:t xml:space="preserve"> </w:t>
      </w:r>
      <w:r>
        <w:rPr>
          <w:rtl/>
        </w:rPr>
        <w:t xml:space="preserve">دانشجوی کارشناسی ارشد </w:t>
      </w:r>
      <w:r w:rsidR="00D853D6">
        <w:rPr>
          <w:rFonts w:hint="cs"/>
          <w:rtl/>
        </w:rPr>
        <w:t>.......... دانشکده ..........</w:t>
      </w:r>
      <w:r>
        <w:rPr>
          <w:rtl/>
        </w:rPr>
        <w:t xml:space="preserve">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14:paraId="29283E7C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  <w:lang w:bidi="fa-IR"/>
        </w:rPr>
        <w:lastRenderedPageBreak/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4BF8D8EF" w:rsidR="004B384E" w:rsidRPr="00E936A8" w:rsidRDefault="002867DC" w:rsidP="00D853D6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D853D6">
        <w:rPr>
          <w:rFonts w:hint="cs"/>
          <w:szCs w:val="24"/>
          <w:rtl/>
        </w:rPr>
        <w:t>.....</w:t>
      </w:r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</w:t>
      </w:r>
      <w:r w:rsidR="00D853D6">
        <w:rPr>
          <w:rFonts w:hint="cs"/>
          <w:b/>
          <w:bCs/>
          <w:szCs w:val="24"/>
          <w:rtl/>
        </w:rPr>
        <w:t>.........</w:t>
      </w:r>
      <w:bookmarkStart w:id="0" w:name="_GoBack"/>
      <w:bookmarkEnd w:id="0"/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45345D">
          <w:footerReference w:type="default" r:id="rId15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45345D">
          <w:headerReference w:type="default" r:id="rId16"/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1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3B73B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3B73B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Hyperlink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Hyperlink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3B73B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Hyperlink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Hyperlink"/>
            <w:noProof/>
            <w:rtl/>
          </w:rPr>
          <w:t>3-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Hyperlink"/>
            <w:noProof/>
            <w:rtl/>
          </w:rPr>
          <w:t>3-5.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Hyperlink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Hyperlink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Hyperlink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Hyperlink"/>
            <w:noProof/>
            <w:rtl/>
          </w:rPr>
          <w:t>3-7.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Hyperlink"/>
            <w:noProof/>
            <w:rtl/>
          </w:rPr>
          <w:t>3-8.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3B73B0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Hyperlink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3B73B0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Hyperlink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پاسخ به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3B73B0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3B73B0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Hyperlink"/>
            <w:rFonts w:cs="B Titr"/>
            <w:noProof/>
            <w:rtl/>
          </w:rPr>
          <w:t>منابع</w:t>
        </w:r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3B73B0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Hyperlink"/>
            <w:rFonts w:cs="B Titr"/>
            <w:noProof/>
            <w:rtl/>
          </w:rPr>
          <w:t>پیوست</w:t>
        </w:r>
        <w:r w:rsidR="009D40C8" w:rsidRPr="00B7615F">
          <w:rPr>
            <w:rStyle w:val="Hyperlink"/>
            <w:rFonts w:cs="B Titr"/>
            <w:noProof/>
          </w:rPr>
          <w:t>‌</w:t>
        </w:r>
        <w:r w:rsidR="009D40C8" w:rsidRPr="00B7615F">
          <w:rPr>
            <w:rStyle w:val="Hyperlink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3B73B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2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3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3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45345D">
          <w:footerReference w:type="default" r:id="rId1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4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4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45345D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5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5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6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7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7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8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8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9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9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10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bookmarkEnd w:id="10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1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1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2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3" w:name="_Toc376069625"/>
      <w:bookmarkEnd w:id="12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3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4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4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r w:rsidR="00062438">
        <w:rPr>
          <w:rFonts w:hint="cs"/>
          <w:rtl/>
        </w:rPr>
        <w:t>ایج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5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6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6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7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متغيرها بايد از يك مرجع معتبر استفاده نمود و به طور دقيق و واضح و با كلمات</w:t>
      </w:r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8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8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45345D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9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9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45345D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20" w:name="_Toc376069632"/>
      <w:r>
        <w:rPr>
          <w:rtl/>
        </w:rPr>
        <w:t>مباني نظري</w:t>
      </w:r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20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1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1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پیشنه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2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2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3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3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بعدی را اینجا بنویسید و به همین ترتیب. از استایل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4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4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5" w:name="_Toc376069637"/>
      <w:r w:rsidRPr="00A64BAC">
        <w:rPr>
          <w:rFonts w:hint="cs"/>
          <w:rtl/>
          <w:lang w:bidi="fa-IR"/>
        </w:rPr>
        <w:lastRenderedPageBreak/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5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6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r w:rsidRPr="00A64BAC">
        <w:rPr>
          <w:sz w:val="28"/>
          <w:rtl/>
        </w:rPr>
        <w:t>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سرفصل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پیشینه در داخل کشور در اینجا بیاورید و برای هر قسمت سرفصل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7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8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8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45345D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9" w:name="_Toc376069641"/>
      <w:r>
        <w:rPr>
          <w:rtl/>
        </w:rPr>
        <w:t>فصل سوم</w:t>
      </w:r>
      <w:bookmarkEnd w:id="29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30" w:name="_Toc376069642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r>
        <w:rPr>
          <w:rtl/>
        </w:rPr>
        <w:t xml:space="preserve"> پژوهش</w:t>
      </w:r>
      <w:bookmarkEnd w:id="30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1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2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3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4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5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6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6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برید باید از روایی و پایایی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7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8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8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>از پایایی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شود. در واقع باید نشان داده شوند که آیا از قابلیت باز آفرینی برخوردارند یا خیر؟ یا اینکه در شرایط یکسان با سنجه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9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9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0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40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45345D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1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1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2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2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3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4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4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5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5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7"/>
        <w:gridCol w:w="2905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45345D">
          <w:headerReference w:type="default" r:id="rId34"/>
          <w:footerReference w:type="default" r:id="rId3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6" w:name="_Toc331879893"/>
      <w:bookmarkStart w:id="47" w:name="_Toc335585052"/>
      <w:bookmarkStart w:id="48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6"/>
      <w:bookmarkEnd w:id="47"/>
      <w:bookmarkEnd w:id="48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9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9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6"/>
          <w:footerReference w:type="default" r:id="rId3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50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50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1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هایی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بند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پیشنهادهایی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>توانید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2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2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3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3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4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5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5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6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7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8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8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45345D">
          <w:headerReference w:type="default" r:id="rId38"/>
          <w:footerReference w:type="default" r:id="rId3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45345D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9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9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بندي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پژوهشي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كشور</w:t>
      </w:r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هاي جهاني رتبه بندي دانشگاه هاومقايسه آن با ارزيابي آموزش عالي در ايران.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45345D">
          <w:headerReference w:type="default" r:id="rId42"/>
          <w:footerReference w:type="default" r:id="rId4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 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3B73B0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4" w:tgtFrame="_blank" w:history="1">
        <w:proofErr w:type="gramStart"/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HEC University Rankings - Methodology and Criteria.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Retrieved August 5, 2012.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from</w:t>
      </w:r>
      <w:proofErr w:type="gramEnd"/>
      <w:r w:rsidR="002001B8" w:rsidRPr="005C388D">
        <w:rPr>
          <w:rFonts w:cs="Times New Roman"/>
          <w:bCs/>
          <w:szCs w:val="24"/>
        </w:rPr>
        <w:t xml:space="preserve">: </w:t>
      </w:r>
      <w:hyperlink r:id="rId45" w:history="1">
        <w:r w:rsidR="002001B8"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proofErr w:type="gramStart"/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proofErr w:type="gramEnd"/>
      <w:r w:rsidRPr="002001B8">
        <w:rPr>
          <w:rFonts w:cs="B Nazanin"/>
          <w:i/>
          <w:iCs/>
          <w:szCs w:val="24"/>
        </w:rPr>
        <w:t xml:space="preserve"> </w:t>
      </w:r>
      <w:proofErr w:type="gramStart"/>
      <w:r w:rsidRPr="002001B8">
        <w:rPr>
          <w:rFonts w:cs="B Nazanin"/>
          <w:szCs w:val="24"/>
        </w:rPr>
        <w:t>Extent of congruence between student perception and media representation of quality of higher institution.</w:t>
      </w:r>
      <w:proofErr w:type="gramEnd"/>
      <w:r w:rsidRPr="002001B8">
        <w:rPr>
          <w:rFonts w:cs="B Nazanin"/>
          <w:szCs w:val="24"/>
        </w:rPr>
        <w:t xml:space="preserve">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proofErr w:type="spellStart"/>
      <w:r w:rsidRPr="002001B8">
        <w:rPr>
          <w:rFonts w:cs="B Nazanin"/>
          <w:szCs w:val="24"/>
        </w:rPr>
        <w:t>Nesterov</w:t>
      </w:r>
      <w:proofErr w:type="spellEnd"/>
      <w:r w:rsidRPr="002001B8">
        <w:rPr>
          <w:rFonts w:cs="B Nazanin"/>
          <w:szCs w:val="24"/>
        </w:rPr>
        <w:t xml:space="preserve"> A.V. (2011). </w:t>
      </w:r>
      <w:proofErr w:type="gramStart"/>
      <w:r w:rsidRPr="002001B8">
        <w:rPr>
          <w:rFonts w:cs="B Nazanin"/>
          <w:szCs w:val="24"/>
        </w:rPr>
        <w:t>The Influence of Rankings on the Development of Universities.</w:t>
      </w:r>
      <w:proofErr w:type="gramEnd"/>
      <w:r w:rsidRPr="002001B8">
        <w:rPr>
          <w:rFonts w:cs="B Nazanin"/>
          <w:szCs w:val="24"/>
        </w:rPr>
        <w:t xml:space="preserve">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45345D">
          <w:headerReference w:type="default" r:id="rId46"/>
          <w:footerReference w:type="default" r:id="rId4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>4 International Colleges &amp; Universities</w:t>
      </w:r>
      <w:proofErr w:type="gramStart"/>
      <w:r w:rsidRPr="002001B8">
        <w:rPr>
          <w:rFonts w:cs="B Nazanin"/>
          <w:szCs w:val="24"/>
        </w:rPr>
        <w:t>.(</w:t>
      </w:r>
      <w:proofErr w:type="gramEnd"/>
      <w:r w:rsidRPr="002001B8">
        <w:rPr>
          <w:rFonts w:cs="B Nazanin"/>
          <w:szCs w:val="24"/>
        </w:rPr>
        <w:t xml:space="preserve">2011). </w:t>
      </w:r>
      <w:proofErr w:type="gramStart"/>
      <w:r w:rsidRPr="002001B8">
        <w:rPr>
          <w:rFonts w:cs="B Nazanin"/>
          <w:szCs w:val="24"/>
        </w:rPr>
        <w:t>4 International Colleges &amp; Universities.</w:t>
      </w:r>
      <w:proofErr w:type="gramEnd"/>
      <w:r w:rsidRPr="002001B8">
        <w:rPr>
          <w:rFonts w:cs="B Nazanin"/>
          <w:szCs w:val="24"/>
        </w:rPr>
        <w:t xml:space="preserve"> About Us: Your gateway to World Universities and Colleges. Retrieved August 15, 2011from: </w:t>
      </w:r>
      <w:hyperlink r:id="rId48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45345D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60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60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1" w:name="_Toc376069669"/>
      <w:bookmarkStart w:id="62" w:name="OLE_LINK6"/>
      <w:bookmarkStart w:id="63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1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45345D">
          <w:headerReference w:type="default" r:id="rId51"/>
          <w:footerReference w:type="default" r:id="rId5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2"/>
    <w:bookmarkEnd w:id="63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  <w:lang w:bidi="fa-IR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8A016E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</w:rPr>
      </w:pPr>
      <w:proofErr w:type="spellStart"/>
      <w:r w:rsidRPr="008A016E">
        <w:rPr>
          <w:b/>
          <w:bCs/>
          <w:sz w:val="36"/>
          <w:szCs w:val="36"/>
        </w:rPr>
        <w:t>Shahed</w:t>
      </w:r>
      <w:proofErr w:type="spellEnd"/>
      <w:r w:rsidR="00C810D8" w:rsidRPr="008A016E">
        <w:rPr>
          <w:b/>
          <w:bCs/>
          <w:sz w:val="36"/>
          <w:szCs w:val="36"/>
        </w:rPr>
        <w:t xml:space="preserve"> University</w:t>
      </w:r>
    </w:p>
    <w:p w14:paraId="78DA0B1E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 xml:space="preserve">Faculty of </w:t>
      </w:r>
      <w:r w:rsidR="009600FD" w:rsidRPr="008A016E">
        <w:rPr>
          <w:b/>
          <w:bCs/>
          <w:sz w:val="32"/>
          <w:szCs w:val="32"/>
        </w:rPr>
        <w:t>Humanity Science</w:t>
      </w:r>
    </w:p>
    <w:p w14:paraId="5FE9842B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8A016E">
        <w:rPr>
          <w:b/>
          <w:bCs/>
          <w:sz w:val="28"/>
        </w:rPr>
        <w:t xml:space="preserve">Department of Information </w:t>
      </w:r>
      <w:r w:rsidR="009600FD" w:rsidRPr="008A016E">
        <w:rPr>
          <w:b/>
          <w:bCs/>
          <w:sz w:val="28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8A016E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8A016E">
        <w:rPr>
          <w:szCs w:val="24"/>
        </w:rPr>
        <w:t>A thesis submitted in partial fulfillment of the requirements for the degree of Master of Art</w:t>
      </w:r>
      <w:r w:rsidR="00B25C87" w:rsidRPr="008A016E">
        <w:rPr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8A016E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  <w:lang w:val="en-GB"/>
        </w:rPr>
      </w:pPr>
      <w:r w:rsidRPr="008A016E">
        <w:rPr>
          <w:b/>
          <w:bCs/>
          <w:sz w:val="36"/>
          <w:szCs w:val="36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8A016E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DB7B796" w14:textId="2B188DAE" w:rsidR="009C21D3" w:rsidRDefault="009600FD" w:rsidP="008A016E">
      <w:pPr>
        <w:bidi w:val="0"/>
        <w:spacing w:line="360" w:lineRule="auto"/>
        <w:ind w:left="-2" w:firstLine="284"/>
        <w:jc w:val="center"/>
        <w:rPr>
          <w:lang w:bidi="fa-IR"/>
        </w:rPr>
      </w:pPr>
      <w:r w:rsidRPr="008A016E">
        <w:rPr>
          <w:b/>
          <w:bCs/>
          <w:sz w:val="36"/>
          <w:szCs w:val="36"/>
        </w:rPr>
        <w:t>Month Year</w:t>
      </w:r>
    </w:p>
    <w:sectPr w:rsidR="009C21D3" w:rsidSect="0045345D">
      <w:headerReference w:type="default" r:id="rId53"/>
      <w:footerReference w:type="default" r:id="rId54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8218C" w14:textId="77777777" w:rsidR="00845684" w:rsidRDefault="00845684" w:rsidP="001570A5">
      <w:pPr>
        <w:spacing w:line="240" w:lineRule="auto"/>
      </w:pPr>
      <w:r>
        <w:separator/>
      </w:r>
    </w:p>
  </w:endnote>
  <w:endnote w:type="continuationSeparator" w:id="0">
    <w:p w14:paraId="3E394411" w14:textId="77777777" w:rsidR="00845684" w:rsidRDefault="00845684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Za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4D2A3" w14:textId="73069CA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2E64">
      <w:rPr>
        <w:noProof/>
        <w:rtl/>
      </w:rPr>
      <w:t>13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EBDD9" w14:textId="3F4E7DCD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668F" w14:textId="59F82F73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023D" w14:textId="5FCDB86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3DAF6" w14:textId="6D058FE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4DF26" w14:textId="4CE03561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D853D6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3A353" w14:textId="00B3E9CA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C7905" w14:textId="71D11CD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58CEC" w14:textId="54ED2834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3D6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0672E" w14:textId="77777777" w:rsidR="00845684" w:rsidRDefault="00845684" w:rsidP="001570A5">
      <w:pPr>
        <w:spacing w:line="240" w:lineRule="auto"/>
      </w:pPr>
      <w:r>
        <w:separator/>
      </w:r>
    </w:p>
  </w:footnote>
  <w:footnote w:type="continuationSeparator" w:id="0">
    <w:p w14:paraId="47C70ED7" w14:textId="77777777" w:rsidR="00845684" w:rsidRDefault="00845684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 w:rsidRPr="002F1E7B">
      <w:rPr>
        <w:rFonts w:hint="cs"/>
        <w:b/>
        <w:bCs/>
        <w:szCs w:val="24"/>
        <w:rtl/>
        <w:lang w:bidi="fa-IR"/>
      </w:rPr>
      <w:t>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 w:rsidRPr="005C388D">
      <w:rPr>
        <w:rFonts w:hint="cs"/>
        <w:b/>
        <w:bCs/>
        <w:szCs w:val="24"/>
        <w:rtl/>
        <w:lang w:bidi="fa-IR"/>
      </w:rPr>
      <w:t>فارسی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 xml:space="preserve">فصل </w:t>
    </w:r>
    <w:r w:rsidRPr="008859BB">
      <w:rPr>
        <w:rFonts w:hint="cs"/>
        <w:b/>
        <w:bCs/>
        <w:szCs w:val="24"/>
        <w:rtl/>
        <w:lang w:bidi="fa-IR"/>
      </w:rPr>
      <w:t>دوم: مبانی نظری و پیشینه پژوهش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 w:rsidRPr="002F1E7B">
      <w:rPr>
        <w:rFonts w:hint="cs"/>
        <w:b/>
        <w:bCs/>
        <w:szCs w:val="24"/>
        <w:rtl/>
        <w:lang w:bidi="fa-IR"/>
      </w:rPr>
      <w:t>سوم: 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 w:rsidRPr="002F1E7B">
      <w:rPr>
        <w:rFonts w:hint="cs"/>
        <w:b/>
        <w:bCs/>
        <w:szCs w:val="24"/>
        <w:rtl/>
        <w:lang w:bidi="fa-IR"/>
      </w:rPr>
      <w:t>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17635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1D3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020B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45E50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5345D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4000"/>
    <w:rsid w:val="005E536C"/>
    <w:rsid w:val="005F1860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1448"/>
    <w:rsid w:val="00823A7C"/>
    <w:rsid w:val="00825035"/>
    <w:rsid w:val="00826AB7"/>
    <w:rsid w:val="00835C79"/>
    <w:rsid w:val="00842E6A"/>
    <w:rsid w:val="00845684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016E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86845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5F4F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2E64"/>
    <w:rsid w:val="00D853D6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/"/>
  <w:listSeparator w:val="؛"/>
  <w14:docId w14:val="7A051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oter" Target="footer13.xml"/><Relationship Id="rId21" Type="http://schemas.openxmlformats.org/officeDocument/2006/relationships/header" Target="header3.xml"/><Relationship Id="rId34" Type="http://schemas.openxmlformats.org/officeDocument/2006/relationships/header" Target="header9.xml"/><Relationship Id="rId42" Type="http://schemas.openxmlformats.org/officeDocument/2006/relationships/header" Target="header13.xml"/><Relationship Id="rId47" Type="http://schemas.openxmlformats.org/officeDocument/2006/relationships/footer" Target="footer16.xml"/><Relationship Id="rId50" Type="http://schemas.openxmlformats.org/officeDocument/2006/relationships/footer" Target="footer17.xml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eader" Target="header7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2.xml"/><Relationship Id="rId45" Type="http://schemas.openxmlformats.org/officeDocument/2006/relationships/hyperlink" Target="http://www.paked.net/higher_education/hec_ranking_methodology.htm" TargetMode="External"/><Relationship Id="rId53" Type="http://schemas.openxmlformats.org/officeDocument/2006/relationships/header" Target="header17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hyperlink" Target="http://www.hec.gov.pk" TargetMode="External"/><Relationship Id="rId52" Type="http://schemas.openxmlformats.org/officeDocument/2006/relationships/footer" Target="footer1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header" Target="header6.xml"/><Relationship Id="rId30" Type="http://schemas.openxmlformats.org/officeDocument/2006/relationships/footer" Target="foot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yperlink" Target="http://www.4icu.org/menu/about.htm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eader" Target="header16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chart" Target="charts/chart1.xml"/><Relationship Id="rId38" Type="http://schemas.openxmlformats.org/officeDocument/2006/relationships/header" Target="header11.xml"/><Relationship Id="rId46" Type="http://schemas.openxmlformats.org/officeDocument/2006/relationships/header" Target="header14.xml"/><Relationship Id="rId20" Type="http://schemas.openxmlformats.org/officeDocument/2006/relationships/footer" Target="footer4.xml"/><Relationship Id="rId41" Type="http://schemas.openxmlformats.org/officeDocument/2006/relationships/footer" Target="footer14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36" Type="http://schemas.openxmlformats.org/officeDocument/2006/relationships/header" Target="header10.xml"/><Relationship Id="rId49" Type="http://schemas.openxmlformats.org/officeDocument/2006/relationships/header" Target="header1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D9-45E9-86AE-0D2A8756D5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D9-45E9-86AE-0D2A8756D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5085056"/>
        <c:axId val="213207872"/>
        <c:axId val="0"/>
      </c:bar3DChart>
      <c:catAx>
        <c:axId val="21508505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213207872"/>
        <c:crosses val="autoZero"/>
        <c:auto val="1"/>
        <c:lblAlgn val="ctr"/>
        <c:lblOffset val="100"/>
        <c:noMultiLvlLbl val="1"/>
      </c:catAx>
      <c:valAx>
        <c:axId val="213207872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215085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fa-IR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ECC9D3-9199-4ADB-9D5F-62A4F269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</Template>
  <TotalTime>2</TotalTime>
  <Pages>36</Pages>
  <Words>2315</Words>
  <Characters>14540</Characters>
  <Application>Microsoft Office Word</Application>
  <DocSecurity>0</DocSecurity>
  <Lines>121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HUM-401-01</cp:lastModifiedBy>
  <cp:revision>6</cp:revision>
  <cp:lastPrinted>2018-11-04T20:01:00Z</cp:lastPrinted>
  <dcterms:created xsi:type="dcterms:W3CDTF">2024-06-10T20:13:00Z</dcterms:created>
  <dcterms:modified xsi:type="dcterms:W3CDTF">2025-09-06T08:50:00Z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